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E40BB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E40BB0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E40BB0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40BB0" w:rsidP="00DE68A0"/>
        </w:tc>
      </w:tr>
    </w:tbl>
    <w:p w:rsidR="00332AFB" w:rsidRDefault="00E40BB0" w:rsidP="00222867">
      <w:pPr>
        <w:rPr>
          <w:rtl/>
        </w:rPr>
      </w:pPr>
    </w:p>
    <w:p w:rsidR="00222867" w:rsidRDefault="00E40BB0" w:rsidP="00222867">
      <w:pPr>
        <w:rPr>
          <w:rtl/>
        </w:rPr>
      </w:pPr>
    </w:p>
    <w:p w:rsidR="00222867" w:rsidRDefault="00E40BB0" w:rsidP="00222867">
      <w:pPr>
        <w:rPr>
          <w:rtl/>
        </w:rPr>
      </w:pPr>
    </w:p>
    <w:p w:rsidR="00222867" w:rsidRDefault="00E40BB0" w:rsidP="00222867">
      <w:pPr>
        <w:rPr>
          <w:rtl/>
        </w:rPr>
      </w:pPr>
    </w:p>
    <w:p w:rsidR="00222867" w:rsidRDefault="00E40BB0" w:rsidP="00222867">
      <w:pPr>
        <w:rPr>
          <w:rtl/>
        </w:rPr>
      </w:pPr>
    </w:p>
    <w:p w:rsidR="00222867" w:rsidRDefault="00E40BB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E40BB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E40BB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D62B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מדובר בתוכנה לחישוב רווח הון ממימוש נכסים וירטואליים. התוכנה מסוגלת לבצע את החישוב בזמן קצר יחסית, בעוד שחישוב ידני של אלפי פעולות יכול לארוך אלפי שעות עבודה ידנית.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D62B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E40BB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D62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ביטקס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FD62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ח.פ. 515893337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FD62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1,000,000 ש"כ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FD62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סוכם על 2 מיליון פעולות, משך ההתקשרות עד לסיומן.</w:t>
            </w:r>
          </w:p>
        </w:tc>
      </w:tr>
    </w:tbl>
    <w:p w:rsidR="00222867" w:rsidRPr="00AF57E9" w:rsidRDefault="00E40BB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E40BB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1D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חיפוש החברות נעשה באמצעות האינטרנט. החיפוש העלה נוכחות של 3 חברות: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bittax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blox</w:t>
            </w:r>
            <w:proofErr w:type="spellEnd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tax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ו-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koinly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חברת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koinly</w:t>
            </w:r>
            <w:proofErr w:type="spellEnd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הינה חברה אמריקאית שאין לה סניף בישראל</w:t>
            </w:r>
            <w:r w:rsidR="00475A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75A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ללא התאמה לחוקי המס בישראל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וללא תמיכה בעברית</w:t>
            </w:r>
            <w:r w:rsidR="00475A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75A8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נערכה פגישה בשתי החברות הישראליות. חברת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blox</w:t>
            </w:r>
            <w:proofErr w:type="spellEnd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tax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עוסקת במתן שירותי משרד ללקוחותיה ואינה ערוכה לתת שימוש בתוכנה למשתמשי קצה.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75A82" w:rsidRDefault="00475A8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bittax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נבדקה ונמצאה מתאימה לצרכי </w:t>
            </w:r>
            <w:r w:rsidR="009F40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רשות המסים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9F40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ברמת התוכנה, בהתאמה לצרכי משתמשי הקצה, והן באופן השירות.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F403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לתוכנת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bittax</w:t>
            </w:r>
            <w:proofErr w:type="spellEnd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 יכולות שחזור עסקאות שאין כרגע לאף חברה אחרת, התוכנה מספקת הוכחות לכל שלבי החישוב ומתאימה מאוד להכנת תיק נישום לדיון או הופעה בבימ"ש.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40BB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E40B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40BB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E40BB0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BB0" w:rsidRDefault="00E40BB0">
      <w:r>
        <w:separator/>
      </w:r>
    </w:p>
  </w:endnote>
  <w:endnote w:type="continuationSeparator" w:id="0">
    <w:p w:rsidR="00E40BB0" w:rsidRDefault="00E4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E40BB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E40BB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BB0" w:rsidRDefault="00E40BB0">
      <w:r>
        <w:separator/>
      </w:r>
    </w:p>
  </w:footnote>
  <w:footnote w:type="continuationSeparator" w:id="0">
    <w:p w:rsidR="00E40BB0" w:rsidRDefault="00E40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40B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E40B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E40B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E40B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40B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E40B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E40BB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336CDD"/>
    <w:rsid w:val="00475A82"/>
    <w:rsid w:val="007548B0"/>
    <w:rsid w:val="00902DC1"/>
    <w:rsid w:val="009B6B29"/>
    <w:rsid w:val="009F4036"/>
    <w:rsid w:val="009F7FB7"/>
    <w:rsid w:val="00A65CAD"/>
    <w:rsid w:val="00A70224"/>
    <w:rsid w:val="00AC1D59"/>
    <w:rsid w:val="00AD23FA"/>
    <w:rsid w:val="00CA1187"/>
    <w:rsid w:val="00CE0420"/>
    <w:rsid w:val="00E40BB0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56F21EE3-60FB-4640-8CD8-D033EBA1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3</Pages>
  <Words>367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dcterms:created xsi:type="dcterms:W3CDTF">2023-12-24T10:09:00Z</dcterms:created>
  <dcterms:modified xsi:type="dcterms:W3CDTF">2023-12-24T10:09:00Z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